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62FC" w14:textId="77777777" w:rsidR="009A1A44" w:rsidRPr="00857A94" w:rsidRDefault="009A1A44" w:rsidP="009A1A44">
      <w:pPr>
        <w:pStyle w:val="Title"/>
        <w:rPr>
          <w:rFonts w:ascii="Arial" w:hAnsi="Arial" w:cs="Arial"/>
        </w:rPr>
      </w:pPr>
    </w:p>
    <w:p w14:paraId="22404639" w14:textId="77777777" w:rsidR="000406CC" w:rsidRPr="00A651FB" w:rsidRDefault="000406CC" w:rsidP="000406CC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16D2C908" w14:textId="77777777" w:rsidR="000406CC" w:rsidRPr="00F74A2C" w:rsidRDefault="000406CC" w:rsidP="000406CC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(Vardas, pavardė)</w:t>
      </w:r>
    </w:p>
    <w:p w14:paraId="2F7706F5" w14:textId="77777777" w:rsidR="000406CC" w:rsidRPr="00A9508E" w:rsidRDefault="005A57C4" w:rsidP="000406CC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Bakalauro studijos"/>
              <w:listEntry w:val="Tarptautinės magistrantūros studijos"/>
            </w:ddList>
          </w:ffData>
        </w:fldChar>
      </w:r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</w:p>
    <w:p w14:paraId="0452B0AF" w14:textId="77777777" w:rsidR="000406CC" w:rsidRPr="00A651FB" w:rsidRDefault="000406CC" w:rsidP="000406CC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7350EE95" w14:textId="77777777" w:rsidR="000406CC" w:rsidRPr="00F74A2C" w:rsidRDefault="000406CC" w:rsidP="000406CC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(Studijų programa)</w:t>
      </w:r>
    </w:p>
    <w:p w14:paraId="02DDAF23" w14:textId="77777777" w:rsidR="000406CC" w:rsidRPr="00A9508E" w:rsidRDefault="000B64D5" w:rsidP="000406CC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Dropdown2"/>
            <w:enabled/>
            <w:calcOnExit w:val="0"/>
            <w:ddList>
              <w:listEntry w:val="I kursas"/>
              <w:listEntry w:val="II kursas"/>
              <w:listEntry w:val="III kursas"/>
              <w:listEntry w:val="IV kursas"/>
            </w:ddList>
          </w:ffData>
        </w:fldChar>
      </w:r>
      <w:bookmarkStart w:id="0" w:name="Dropdown2"/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  <w:bookmarkEnd w:id="0"/>
    </w:p>
    <w:p w14:paraId="0D947F80" w14:textId="77777777" w:rsidR="000406CC" w:rsidRPr="00A9508E" w:rsidRDefault="000406CC" w:rsidP="000406CC">
      <w:pPr>
        <w:pStyle w:val="Title"/>
        <w:rPr>
          <w:rFonts w:ascii="Arial" w:hAnsi="Arial" w:cs="Arial"/>
        </w:rPr>
      </w:pPr>
    </w:p>
    <w:p w14:paraId="14EC044F" w14:textId="77777777" w:rsidR="00EF7FF8" w:rsidRDefault="00EF7FF8" w:rsidP="00EF7FF8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 xml:space="preserve">Tel.No.: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</w:p>
    <w:p w14:paraId="3D6DF4A9" w14:textId="77777777" w:rsidR="00EE4AF3" w:rsidRDefault="00EF7FF8" w:rsidP="00EE4AF3">
      <w:pPr>
        <w:pStyle w:val="Title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El.p.: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  <w:r>
        <w:rPr>
          <w:rFonts w:ascii="Arial" w:hAnsi="Arial" w:cs="Arial"/>
          <w:b w:val="0"/>
        </w:rPr>
        <w:t>@</w:t>
      </w:r>
      <w:r w:rsidR="00EE4AF3" w:rsidRPr="00EE4AF3">
        <w:rPr>
          <w:rFonts w:ascii="Arial" w:hAnsi="Arial" w:cs="Arial"/>
          <w:b w:val="0"/>
          <w:bCs w:val="0"/>
        </w:rPr>
        <w:t xml:space="preserve"> </w:t>
      </w:r>
      <w:r w:rsidR="00EE4AF3">
        <w:rPr>
          <w:rFonts w:ascii="Arial" w:hAnsi="Arial" w:cs="Arial"/>
          <w:b w:val="0"/>
          <w:bCs w:val="0"/>
        </w:rPr>
        <w:t>stud.ism.lt</w:t>
      </w:r>
    </w:p>
    <w:p w14:paraId="3E4FC672" w14:textId="77777777" w:rsidR="00EF7FF8" w:rsidRDefault="00EF7FF8" w:rsidP="00EF7FF8">
      <w:pPr>
        <w:pStyle w:val="Title"/>
        <w:rPr>
          <w:rFonts w:ascii="Arial" w:hAnsi="Arial" w:cs="Arial"/>
          <w:b w:val="0"/>
        </w:rPr>
      </w:pPr>
    </w:p>
    <w:p w14:paraId="157CCF18" w14:textId="77777777" w:rsidR="00EF7FF8" w:rsidRDefault="00EF7FF8" w:rsidP="00EF7FF8">
      <w:pPr>
        <w:pStyle w:val="Title"/>
        <w:rPr>
          <w:rFonts w:ascii="Arial" w:hAnsi="Arial" w:cs="Arial"/>
        </w:rPr>
      </w:pPr>
    </w:p>
    <w:p w14:paraId="702190BA" w14:textId="77777777" w:rsidR="000406CC" w:rsidRPr="00A9508E" w:rsidRDefault="000406CC" w:rsidP="000406CC">
      <w:pPr>
        <w:pStyle w:val="Title"/>
        <w:rPr>
          <w:rFonts w:ascii="Arial" w:hAnsi="Arial" w:cs="Arial"/>
        </w:rPr>
      </w:pPr>
    </w:p>
    <w:p w14:paraId="52BA1493" w14:textId="77777777" w:rsidR="000406CC" w:rsidRPr="00A9508E" w:rsidRDefault="000406CC" w:rsidP="000406CC">
      <w:pPr>
        <w:pStyle w:val="Title"/>
        <w:rPr>
          <w:rFonts w:ascii="Arial" w:hAnsi="Arial" w:cs="Arial"/>
        </w:rPr>
      </w:pPr>
    </w:p>
    <w:p w14:paraId="47B41F8C" w14:textId="77777777" w:rsidR="000406CC" w:rsidRPr="00A9508E" w:rsidRDefault="000406CC" w:rsidP="000406CC">
      <w:pPr>
        <w:pStyle w:val="Title"/>
        <w:rPr>
          <w:rFonts w:ascii="Arial" w:hAnsi="Arial" w:cs="Arial"/>
        </w:rPr>
      </w:pPr>
    </w:p>
    <w:p w14:paraId="642B1706" w14:textId="77777777" w:rsidR="000406CC" w:rsidRPr="00A9508E" w:rsidRDefault="000406CC" w:rsidP="000406CC">
      <w:pPr>
        <w:pStyle w:val="Title"/>
        <w:rPr>
          <w:rFonts w:ascii="Arial" w:hAnsi="Arial" w:cs="Arial"/>
        </w:rPr>
      </w:pPr>
    </w:p>
    <w:p w14:paraId="641F20DC" w14:textId="77777777" w:rsidR="000406CC" w:rsidRDefault="000406CC" w:rsidP="000406CC">
      <w:pPr>
        <w:pStyle w:val="Title"/>
        <w:jc w:val="left"/>
        <w:rPr>
          <w:rFonts w:ascii="Arial" w:hAnsi="Arial" w:cs="Arial"/>
          <w:b w:val="0"/>
          <w:bCs w:val="0"/>
        </w:rPr>
      </w:pPr>
      <w:r w:rsidRPr="00A9508E">
        <w:rPr>
          <w:rFonts w:ascii="Arial" w:hAnsi="Arial" w:cs="Arial"/>
          <w:b w:val="0"/>
          <w:bCs w:val="0"/>
        </w:rPr>
        <w:t>ISM vadybos ir ekonomikos universiteto</w:t>
      </w:r>
    </w:p>
    <w:p w14:paraId="4462B845" w14:textId="0F09A7C2" w:rsidR="000406CC" w:rsidRPr="00A9508E" w:rsidRDefault="001C2920" w:rsidP="000406CC">
      <w:pPr>
        <w:pStyle w:val="Title"/>
        <w:jc w:val="left"/>
        <w:rPr>
          <w:rFonts w:ascii="Arial" w:hAnsi="Arial" w:cs="Arial"/>
        </w:rPr>
      </w:pPr>
      <w:r w:rsidRPr="001C2920">
        <w:rPr>
          <w:rFonts w:ascii="Arial" w:hAnsi="Arial" w:cs="Arial"/>
          <w:b w:val="0"/>
          <w:bCs w:val="0"/>
        </w:rPr>
        <w:t>Studijų skyriui</w:t>
      </w:r>
    </w:p>
    <w:p w14:paraId="1A441A84" w14:textId="77777777" w:rsidR="009A1A44" w:rsidRPr="00857A94" w:rsidRDefault="009A1A44" w:rsidP="009A1A44">
      <w:pPr>
        <w:pStyle w:val="Title"/>
        <w:jc w:val="left"/>
        <w:rPr>
          <w:rFonts w:ascii="Arial" w:hAnsi="Arial" w:cs="Arial"/>
        </w:rPr>
      </w:pPr>
    </w:p>
    <w:p w14:paraId="41B9FF90" w14:textId="77777777" w:rsidR="009A1A44" w:rsidRPr="00857A94" w:rsidRDefault="009A1A44" w:rsidP="009A1A44">
      <w:pPr>
        <w:pStyle w:val="Title"/>
        <w:jc w:val="left"/>
        <w:rPr>
          <w:rFonts w:ascii="Arial" w:hAnsi="Arial" w:cs="Arial"/>
        </w:rPr>
      </w:pPr>
    </w:p>
    <w:p w14:paraId="178E0757" w14:textId="77777777" w:rsidR="009A1A44" w:rsidRPr="00857A94" w:rsidRDefault="009A1A44" w:rsidP="009A1A44">
      <w:pPr>
        <w:pStyle w:val="Title"/>
        <w:rPr>
          <w:rFonts w:ascii="Arial" w:hAnsi="Arial" w:cs="Arial"/>
        </w:rPr>
      </w:pPr>
    </w:p>
    <w:p w14:paraId="3EBC47C8" w14:textId="77777777" w:rsidR="009A1A44" w:rsidRPr="00857A94" w:rsidRDefault="009A1A44" w:rsidP="009A1A44">
      <w:pPr>
        <w:pStyle w:val="Title"/>
        <w:rPr>
          <w:rFonts w:ascii="Arial" w:hAnsi="Arial" w:cs="Arial"/>
        </w:rPr>
      </w:pPr>
      <w:r w:rsidRPr="00857A94">
        <w:rPr>
          <w:rFonts w:ascii="Arial" w:hAnsi="Arial" w:cs="Arial"/>
        </w:rPr>
        <w:t>PRAŠYMAS</w:t>
      </w:r>
    </w:p>
    <w:p w14:paraId="581A9FD1" w14:textId="4CF29D31" w:rsidR="009A1A44" w:rsidRPr="00857A94" w:rsidRDefault="00492332" w:rsidP="009A1A44">
      <w:pPr>
        <w:pStyle w:val="Title"/>
        <w:rPr>
          <w:rFonts w:ascii="Arial" w:hAnsi="Arial" w:cs="Arial"/>
        </w:rPr>
      </w:pPr>
      <w:r w:rsidRPr="00857A94">
        <w:rPr>
          <w:rFonts w:ascii="Arial" w:hAnsi="Arial" w:cs="Arial"/>
        </w:rPr>
        <w:t xml:space="preserve">Dėl </w:t>
      </w:r>
      <w:r>
        <w:rPr>
          <w:rFonts w:ascii="Arial" w:hAnsi="Arial" w:cs="Arial"/>
        </w:rPr>
        <w:t>individualaus studijų plano sudarymo</w:t>
      </w:r>
    </w:p>
    <w:p w14:paraId="1071FECD" w14:textId="77777777" w:rsidR="009A1A44" w:rsidRPr="00857A94" w:rsidRDefault="009A1A44" w:rsidP="009A1A44">
      <w:pPr>
        <w:pStyle w:val="Title"/>
        <w:rPr>
          <w:rFonts w:ascii="Arial" w:hAnsi="Arial" w:cs="Arial"/>
        </w:rPr>
      </w:pPr>
    </w:p>
    <w:p w14:paraId="0048CB34" w14:textId="0E128CB4" w:rsidR="009A1A44" w:rsidRDefault="00A04664" w:rsidP="009A1A44">
      <w:pPr>
        <w:pStyle w:val="Title"/>
        <w:rPr>
          <w:rFonts w:ascii="Arial" w:hAnsi="Arial" w:cs="Arial"/>
          <w:b w:val="0"/>
          <w:bCs w:val="0"/>
        </w:rPr>
      </w:pPr>
      <w:r w:rsidRPr="00360385">
        <w:rPr>
          <w:rFonts w:ascii="Arial" w:hAnsi="Arial" w:cs="Arial"/>
          <w:b w:val="0"/>
          <w:bCs w:val="0"/>
        </w:rPr>
        <w:t>20</w:t>
      </w:r>
      <w:r w:rsidR="003A540B">
        <w:rPr>
          <w:rFonts w:ascii="Arial" w:hAnsi="Arial" w:cs="Arial"/>
          <w:b w:val="0"/>
          <w:bCs w:val="0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1" w:name="Dropdown5"/>
      <w:r w:rsidR="003A540B">
        <w:rPr>
          <w:rFonts w:ascii="Arial" w:hAnsi="Arial" w:cs="Arial"/>
          <w:b w:val="0"/>
          <w:bCs w:val="0"/>
        </w:rPr>
        <w:instrText xml:space="preserve"> FORMDROPDOWN </w:instrText>
      </w:r>
      <w:r w:rsidR="003A540B">
        <w:rPr>
          <w:rFonts w:ascii="Arial" w:hAnsi="Arial" w:cs="Arial"/>
          <w:b w:val="0"/>
          <w:bCs w:val="0"/>
        </w:rPr>
      </w:r>
      <w:r w:rsidR="003A540B">
        <w:rPr>
          <w:rFonts w:ascii="Arial" w:hAnsi="Arial" w:cs="Arial"/>
          <w:b w:val="0"/>
          <w:bCs w:val="0"/>
        </w:rPr>
        <w:fldChar w:fldCharType="separate"/>
      </w:r>
      <w:r w:rsidR="003A540B">
        <w:rPr>
          <w:rFonts w:ascii="Arial" w:hAnsi="Arial" w:cs="Arial"/>
          <w:b w:val="0"/>
          <w:bCs w:val="0"/>
        </w:rPr>
        <w:fldChar w:fldCharType="end"/>
      </w:r>
      <w:bookmarkEnd w:id="1"/>
      <w:r w:rsidR="009A1A44" w:rsidRPr="00857A94">
        <w:rPr>
          <w:rFonts w:ascii="Arial" w:hAnsi="Arial" w:cs="Arial"/>
          <w:b w:val="0"/>
          <w:bCs w:val="0"/>
        </w:rPr>
        <w:t xml:space="preserve"> m. </w:t>
      </w:r>
      <w:bookmarkStart w:id="2" w:name="Dropdown8"/>
      <w:r w:rsidR="009A1A44">
        <w:rPr>
          <w:rFonts w:ascii="Arial" w:hAnsi="Arial" w:cs="Arial"/>
          <w:b w:val="0"/>
          <w:bCs w:val="0"/>
        </w:rPr>
        <w:fldChar w:fldCharType="begin">
          <w:ffData>
            <w:name w:val="Dropdown8"/>
            <w:enabled/>
            <w:calcOnExit w:val="0"/>
            <w:ddList>
              <w:listEntry w:val="sausio"/>
              <w:listEntry w:val="vasario"/>
              <w:listEntry w:val="kovo"/>
              <w:listEntry w:val="balandžio"/>
              <w:listEntry w:val="gegužės"/>
              <w:listEntry w:val="birželio"/>
              <w:listEntry w:val="liepos"/>
              <w:listEntry w:val="rugpjūčio"/>
              <w:listEntry w:val="rugsėjo"/>
              <w:listEntry w:val="spalio"/>
              <w:listEntry w:val="lapkričio"/>
              <w:listEntry w:val="gruodžio"/>
            </w:ddList>
          </w:ffData>
        </w:fldChar>
      </w:r>
      <w:r w:rsidR="009A1A44">
        <w:rPr>
          <w:rFonts w:ascii="Arial" w:hAnsi="Arial" w:cs="Arial"/>
          <w:b w:val="0"/>
          <w:bCs w:val="0"/>
        </w:rPr>
        <w:instrText xml:space="preserve"> FORMDROPDOWN </w:instrText>
      </w:r>
      <w:r w:rsidR="009A1A44">
        <w:rPr>
          <w:rFonts w:ascii="Arial" w:hAnsi="Arial" w:cs="Arial"/>
          <w:b w:val="0"/>
          <w:bCs w:val="0"/>
        </w:rPr>
      </w:r>
      <w:r w:rsidR="009A1A44">
        <w:rPr>
          <w:rFonts w:ascii="Arial" w:hAnsi="Arial" w:cs="Arial"/>
          <w:b w:val="0"/>
          <w:bCs w:val="0"/>
        </w:rPr>
        <w:fldChar w:fldCharType="separate"/>
      </w:r>
      <w:r w:rsidR="009A1A44">
        <w:rPr>
          <w:rFonts w:ascii="Arial" w:hAnsi="Arial" w:cs="Arial"/>
          <w:b w:val="0"/>
          <w:bCs w:val="0"/>
        </w:rPr>
        <w:fldChar w:fldCharType="end"/>
      </w:r>
      <w:bookmarkEnd w:id="2"/>
      <w:r w:rsidR="009A1A44" w:rsidRPr="00857A94">
        <w:rPr>
          <w:rFonts w:ascii="Arial" w:hAnsi="Arial" w:cs="Arial"/>
          <w:b w:val="0"/>
          <w:bCs w:val="0"/>
        </w:rPr>
        <w:t xml:space="preserve">  </w:t>
      </w:r>
      <w:r w:rsidR="009A1A44" w:rsidRPr="00857A94">
        <w:rPr>
          <w:rFonts w:ascii="Arial" w:hAnsi="Arial" w:cs="Arial"/>
          <w:b w:val="0"/>
          <w:bCs w:val="0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bookmarkStart w:id="3" w:name="Dropdown9"/>
      <w:r w:rsidR="009A1A44" w:rsidRPr="00857A94">
        <w:rPr>
          <w:rFonts w:ascii="Arial" w:hAnsi="Arial" w:cs="Arial"/>
          <w:b w:val="0"/>
          <w:bCs w:val="0"/>
        </w:rPr>
        <w:instrText xml:space="preserve"> FORMDROPDOWN </w:instrText>
      </w:r>
      <w:r w:rsidR="009A1A44" w:rsidRPr="00857A94">
        <w:rPr>
          <w:rFonts w:ascii="Arial" w:hAnsi="Arial" w:cs="Arial"/>
          <w:b w:val="0"/>
          <w:bCs w:val="0"/>
        </w:rPr>
      </w:r>
      <w:r w:rsidR="009A1A44" w:rsidRPr="00857A94">
        <w:rPr>
          <w:rFonts w:ascii="Arial" w:hAnsi="Arial" w:cs="Arial"/>
          <w:b w:val="0"/>
          <w:bCs w:val="0"/>
        </w:rPr>
        <w:fldChar w:fldCharType="separate"/>
      </w:r>
      <w:r w:rsidR="009A1A44" w:rsidRPr="00857A94">
        <w:rPr>
          <w:rFonts w:ascii="Arial" w:hAnsi="Arial" w:cs="Arial"/>
          <w:b w:val="0"/>
          <w:bCs w:val="0"/>
        </w:rPr>
        <w:fldChar w:fldCharType="end"/>
      </w:r>
      <w:bookmarkStart w:id="4" w:name="Dropdown10"/>
      <w:bookmarkEnd w:id="3"/>
      <w:r w:rsidR="000406CC">
        <w:rPr>
          <w:rFonts w:ascii="Arial" w:hAnsi="Arial" w:cs="Arial"/>
          <w:b w:val="0"/>
          <w:bCs w:val="0"/>
        </w:rPr>
        <w:fldChar w:fldCharType="begin">
          <w:ffData>
            <w:name w:val="Dropdown10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0406CC">
        <w:rPr>
          <w:rFonts w:ascii="Arial" w:hAnsi="Arial" w:cs="Arial"/>
          <w:b w:val="0"/>
          <w:bCs w:val="0"/>
        </w:rPr>
        <w:instrText xml:space="preserve"> FORMDROPDOWN </w:instrText>
      </w:r>
      <w:r w:rsidR="000406CC">
        <w:rPr>
          <w:rFonts w:ascii="Arial" w:hAnsi="Arial" w:cs="Arial"/>
          <w:b w:val="0"/>
          <w:bCs w:val="0"/>
        </w:rPr>
      </w:r>
      <w:r w:rsidR="000406CC">
        <w:rPr>
          <w:rFonts w:ascii="Arial" w:hAnsi="Arial" w:cs="Arial"/>
          <w:b w:val="0"/>
          <w:bCs w:val="0"/>
        </w:rPr>
        <w:fldChar w:fldCharType="separate"/>
      </w:r>
      <w:r w:rsidR="000406CC">
        <w:rPr>
          <w:rFonts w:ascii="Arial" w:hAnsi="Arial" w:cs="Arial"/>
          <w:b w:val="0"/>
          <w:bCs w:val="0"/>
        </w:rPr>
        <w:fldChar w:fldCharType="end"/>
      </w:r>
      <w:bookmarkEnd w:id="4"/>
      <w:r w:rsidR="009A1A44" w:rsidRPr="00857A94">
        <w:rPr>
          <w:rFonts w:ascii="Arial" w:hAnsi="Arial" w:cs="Arial"/>
          <w:b w:val="0"/>
          <w:bCs w:val="0"/>
        </w:rPr>
        <w:t xml:space="preserve">    d.</w:t>
      </w:r>
    </w:p>
    <w:p w14:paraId="03A83D5F" w14:textId="77777777" w:rsidR="00BE312D" w:rsidRPr="00857A94" w:rsidRDefault="0060681C" w:rsidP="00BE312D">
      <w:pPr>
        <w:pStyle w:val="Title"/>
        <w:rPr>
          <w:rFonts w:ascii="Arial" w:hAnsi="Arial" w:cs="Arial"/>
          <w:b w:val="0"/>
          <w:bCs w:val="0"/>
        </w:rPr>
      </w:pPr>
      <w:r w:rsidRPr="0060681C">
        <w:rPr>
          <w:rFonts w:ascii="Arial" w:hAnsi="Arial" w:cs="Arial"/>
          <w:b w:val="0"/>
          <w:bCs w:val="0"/>
        </w:rPr>
        <w:t>Vilnius</w:t>
      </w:r>
    </w:p>
    <w:p w14:paraId="684710D2" w14:textId="77777777" w:rsidR="009A1A44" w:rsidRDefault="009A1A44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095D300E" w14:textId="4842DE71" w:rsidR="009A1A44" w:rsidRDefault="009A1A44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  <w:r w:rsidRPr="00C373E6">
        <w:rPr>
          <w:rFonts w:ascii="Arial" w:hAnsi="Arial" w:cs="Arial"/>
          <w:b w:val="0"/>
          <w:bCs w:val="0"/>
        </w:rPr>
        <w:t xml:space="preserve">Prašau </w:t>
      </w:r>
      <w:r w:rsidR="007157F7">
        <w:rPr>
          <w:rFonts w:ascii="Arial" w:hAnsi="Arial" w:cs="Arial"/>
          <w:b w:val="0"/>
          <w:bCs w:val="0"/>
        </w:rPr>
        <w:t xml:space="preserve">sudaryti individualų studijų planą nuo </w:t>
      </w:r>
      <w:r w:rsidR="003A540B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2025 m."/>
              <w:listEntry w:val="2026 m."/>
              <w:listEntry w:val="2027 m."/>
            </w:ddList>
          </w:ffData>
        </w:fldChar>
      </w:r>
      <w:r w:rsidR="003A540B">
        <w:rPr>
          <w:rFonts w:ascii="Arial" w:hAnsi="Arial" w:cs="Arial"/>
          <w:b w:val="0"/>
          <w:bCs w:val="0"/>
        </w:rPr>
        <w:instrText xml:space="preserve"> FORMDROPDOWN </w:instrText>
      </w:r>
      <w:r w:rsidR="003A540B">
        <w:rPr>
          <w:rFonts w:ascii="Arial" w:hAnsi="Arial" w:cs="Arial"/>
          <w:b w:val="0"/>
          <w:bCs w:val="0"/>
        </w:rPr>
      </w:r>
      <w:r w:rsidR="003A540B">
        <w:rPr>
          <w:rFonts w:ascii="Arial" w:hAnsi="Arial" w:cs="Arial"/>
          <w:b w:val="0"/>
          <w:bCs w:val="0"/>
        </w:rPr>
        <w:fldChar w:fldCharType="separate"/>
      </w:r>
      <w:r w:rsidR="003A540B">
        <w:rPr>
          <w:rFonts w:ascii="Arial" w:hAnsi="Arial" w:cs="Arial"/>
          <w:b w:val="0"/>
          <w:bCs w:val="0"/>
        </w:rPr>
        <w:fldChar w:fldCharType="end"/>
      </w:r>
      <w:r w:rsidR="007157F7">
        <w:rPr>
          <w:rFonts w:ascii="Arial" w:hAnsi="Arial" w:cs="Arial"/>
          <w:b w:val="0"/>
          <w:bCs w:val="0"/>
        </w:rPr>
        <w:t xml:space="preserve"> </w:t>
      </w:r>
      <w:r w:rsidR="00A4486F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pavasario"/>
              <w:listEntry w:val="rudens"/>
            </w:ddList>
          </w:ffData>
        </w:fldChar>
      </w:r>
      <w:r w:rsidR="00A4486F">
        <w:rPr>
          <w:rFonts w:ascii="Arial" w:hAnsi="Arial" w:cs="Arial"/>
          <w:b w:val="0"/>
          <w:bCs w:val="0"/>
        </w:rPr>
        <w:instrText xml:space="preserve"> FORMDROPDOWN </w:instrText>
      </w:r>
      <w:r w:rsidR="00A4486F">
        <w:rPr>
          <w:rFonts w:ascii="Arial" w:hAnsi="Arial" w:cs="Arial"/>
          <w:b w:val="0"/>
          <w:bCs w:val="0"/>
        </w:rPr>
      </w:r>
      <w:r w:rsidR="00A4486F">
        <w:rPr>
          <w:rFonts w:ascii="Arial" w:hAnsi="Arial" w:cs="Arial"/>
          <w:b w:val="0"/>
          <w:bCs w:val="0"/>
        </w:rPr>
        <w:fldChar w:fldCharType="separate"/>
      </w:r>
      <w:r w:rsidR="00A4486F">
        <w:rPr>
          <w:rFonts w:ascii="Arial" w:hAnsi="Arial" w:cs="Arial"/>
          <w:b w:val="0"/>
          <w:bCs w:val="0"/>
        </w:rPr>
        <w:fldChar w:fldCharType="end"/>
      </w:r>
      <w:r w:rsidR="00393298">
        <w:rPr>
          <w:rFonts w:ascii="Arial" w:hAnsi="Arial" w:cs="Arial"/>
          <w:b w:val="0"/>
          <w:bCs w:val="0"/>
        </w:rPr>
        <w:t xml:space="preserve"> </w:t>
      </w:r>
      <w:r w:rsidR="007157F7">
        <w:rPr>
          <w:rFonts w:ascii="Arial" w:hAnsi="Arial" w:cs="Arial"/>
          <w:b w:val="0"/>
          <w:bCs w:val="0"/>
        </w:rPr>
        <w:t>semestro</w:t>
      </w:r>
      <w:r w:rsidR="007A5A95">
        <w:rPr>
          <w:rFonts w:ascii="Arial" w:hAnsi="Arial" w:cs="Arial"/>
          <w:b w:val="0"/>
          <w:bCs w:val="0"/>
        </w:rPr>
        <w:t xml:space="preserve">. </w:t>
      </w:r>
    </w:p>
    <w:p w14:paraId="57093BA9" w14:textId="77777777" w:rsidR="00784CC1" w:rsidRPr="00C373E6" w:rsidRDefault="00784CC1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1842B38A" w14:textId="77777777" w:rsidR="009A1A44" w:rsidRPr="00C373E6" w:rsidRDefault="009A1A44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51EE733F" w14:textId="77777777" w:rsidR="009A1A44" w:rsidRPr="00C373E6" w:rsidRDefault="009A1A44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43C827FB" w14:textId="77777777" w:rsidR="009A1A44" w:rsidRPr="00C373E6" w:rsidRDefault="009A1A44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70B297D4" w14:textId="77777777" w:rsidR="00CF75EC" w:rsidRPr="00C373E6" w:rsidRDefault="00CF75EC" w:rsidP="009A1A44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0E77A371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1EC5F09B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2AAC39E2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2C356932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181171B1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70435490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620FFA2B" w14:textId="77777777" w:rsidR="009A1A44" w:rsidRPr="00C373E6" w:rsidRDefault="009A1A44" w:rsidP="009A1A44">
      <w:pPr>
        <w:pStyle w:val="Title"/>
        <w:rPr>
          <w:rFonts w:ascii="Arial" w:hAnsi="Arial" w:cs="Arial"/>
        </w:rPr>
      </w:pPr>
    </w:p>
    <w:p w14:paraId="19FD2628" w14:textId="77777777" w:rsidR="009A1A44" w:rsidRPr="00C373E6" w:rsidRDefault="009A1A44" w:rsidP="009A1A44">
      <w:pPr>
        <w:jc w:val="right"/>
        <w:rPr>
          <w:rFonts w:ascii="Arial" w:hAnsi="Arial" w:cs="Arial"/>
        </w:rPr>
      </w:pPr>
      <w:r w:rsidRPr="00C373E6">
        <w:rPr>
          <w:rFonts w:ascii="Arial" w:hAnsi="Arial" w:cs="Arial"/>
        </w:rPr>
        <w:t>…………………….</w:t>
      </w:r>
    </w:p>
    <w:p w14:paraId="1FAD7A8A" w14:textId="77777777" w:rsidR="009A1A44" w:rsidRPr="00C373E6" w:rsidRDefault="009A1A44" w:rsidP="009A1A44">
      <w:pPr>
        <w:jc w:val="right"/>
        <w:rPr>
          <w:rFonts w:ascii="Arial" w:hAnsi="Arial" w:cs="Arial"/>
          <w:i/>
          <w:iCs/>
        </w:rPr>
      </w:pPr>
      <w:r w:rsidRPr="00C373E6">
        <w:rPr>
          <w:rFonts w:ascii="Arial" w:hAnsi="Arial" w:cs="Arial"/>
          <w:i/>
          <w:iCs/>
        </w:rPr>
        <w:t>(parašas)</w:t>
      </w:r>
    </w:p>
    <w:p w14:paraId="5D42C7D6" w14:textId="77777777" w:rsidR="00C373E6" w:rsidRPr="009A1A44" w:rsidRDefault="00C373E6" w:rsidP="009A1A44"/>
    <w:sectPr w:rsidR="00C373E6" w:rsidRPr="009A1A44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wws5krtQONQmOs7FdlHUDeZyXLuBeNP6NaO68NtG2XPDX1bqfJ1py+pcIHTlu4OtBRv799QD8GjatSHKBlqHA==" w:salt="2Y5pPbHQ5IC22TCgBkfT5w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E6"/>
    <w:rsid w:val="0000217C"/>
    <w:rsid w:val="000130AD"/>
    <w:rsid w:val="00026917"/>
    <w:rsid w:val="00031A4B"/>
    <w:rsid w:val="000406CC"/>
    <w:rsid w:val="00044832"/>
    <w:rsid w:val="00060383"/>
    <w:rsid w:val="00062257"/>
    <w:rsid w:val="000673BD"/>
    <w:rsid w:val="0008255F"/>
    <w:rsid w:val="000B64D5"/>
    <w:rsid w:val="000D0D01"/>
    <w:rsid w:val="001740BF"/>
    <w:rsid w:val="001B01A6"/>
    <w:rsid w:val="001B2764"/>
    <w:rsid w:val="001C2920"/>
    <w:rsid w:val="001C4FD3"/>
    <w:rsid w:val="002D4440"/>
    <w:rsid w:val="003277D4"/>
    <w:rsid w:val="00393298"/>
    <w:rsid w:val="003A540B"/>
    <w:rsid w:val="003C7860"/>
    <w:rsid w:val="00433518"/>
    <w:rsid w:val="0045406E"/>
    <w:rsid w:val="00475C4B"/>
    <w:rsid w:val="00492332"/>
    <w:rsid w:val="0054354B"/>
    <w:rsid w:val="005672D7"/>
    <w:rsid w:val="005A04BD"/>
    <w:rsid w:val="005A0B2A"/>
    <w:rsid w:val="005A57C4"/>
    <w:rsid w:val="005C0CD2"/>
    <w:rsid w:val="0060681C"/>
    <w:rsid w:val="00612D52"/>
    <w:rsid w:val="006C3810"/>
    <w:rsid w:val="007157F7"/>
    <w:rsid w:val="00727D29"/>
    <w:rsid w:val="0073250D"/>
    <w:rsid w:val="007526E8"/>
    <w:rsid w:val="00784CC1"/>
    <w:rsid w:val="007A0836"/>
    <w:rsid w:val="007A5A95"/>
    <w:rsid w:val="007B401A"/>
    <w:rsid w:val="008061C9"/>
    <w:rsid w:val="00861E91"/>
    <w:rsid w:val="008A74F7"/>
    <w:rsid w:val="008C74BB"/>
    <w:rsid w:val="009066E2"/>
    <w:rsid w:val="00922473"/>
    <w:rsid w:val="00996B56"/>
    <w:rsid w:val="009A1A44"/>
    <w:rsid w:val="009C6E37"/>
    <w:rsid w:val="009E5084"/>
    <w:rsid w:val="00A04664"/>
    <w:rsid w:val="00A4486F"/>
    <w:rsid w:val="00A72AFD"/>
    <w:rsid w:val="00A73C60"/>
    <w:rsid w:val="00A77B6D"/>
    <w:rsid w:val="00A97F6B"/>
    <w:rsid w:val="00AA40B6"/>
    <w:rsid w:val="00AF516C"/>
    <w:rsid w:val="00B9277B"/>
    <w:rsid w:val="00BA52AF"/>
    <w:rsid w:val="00BC7525"/>
    <w:rsid w:val="00BE312D"/>
    <w:rsid w:val="00C373E6"/>
    <w:rsid w:val="00CB685C"/>
    <w:rsid w:val="00CE2181"/>
    <w:rsid w:val="00CF75EC"/>
    <w:rsid w:val="00D16A48"/>
    <w:rsid w:val="00D20619"/>
    <w:rsid w:val="00E45F03"/>
    <w:rsid w:val="00EC7DE4"/>
    <w:rsid w:val="00ED6143"/>
    <w:rsid w:val="00EE4AF3"/>
    <w:rsid w:val="00EF7FF8"/>
    <w:rsid w:val="00FA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DD3466"/>
  <w15:chartTrackingRefBased/>
  <w15:docId w15:val="{CB4158CE-E035-495C-8DF3-6AE73C09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Revision">
    <w:name w:val="Revision"/>
    <w:hidden/>
    <w:uiPriority w:val="99"/>
    <w:semiHidden/>
    <w:rsid w:val="00475C4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475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5C4B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link w:val="Title"/>
    <w:rsid w:val="00EF7FF8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Prasymas_del_pavardes_keiti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93DE-6204-4ACA-A19A-25FB20CF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Prasymas_del_pavardes_keitimo.dot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JONAS JONAITIS</vt:lpstr>
    </vt:vector>
  </TitlesOfParts>
  <Company>ISM TAVM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cp:lastModifiedBy>Neringa Balvočiūtė</cp:lastModifiedBy>
  <cp:revision>8</cp:revision>
  <cp:lastPrinted>1899-12-31T22:00:00Z</cp:lastPrinted>
  <dcterms:created xsi:type="dcterms:W3CDTF">2025-01-17T07:48:00Z</dcterms:created>
  <dcterms:modified xsi:type="dcterms:W3CDTF">2026-07-15T06:56:00Z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2025-01-17T07:49:11Z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e5af2025-5a42-4353-ae4d-f0cefd21b0a4</vt:lpwstr>
  </property>
  <property fmtid="{D5CDD505-2E9C-101B-9397-08002B2CF9AE}" pid="8" name="MSIP_Label_fc169b65-f46a-4265-b5a1-5f9adb1dee0c_ContentBits">
    <vt:lpwstr>0</vt:lpwstr>
  </property>
</Properties>
</file>